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CD2" w:rsidRDefault="00FD5C8D">
      <w:pPr>
        <w:jc w:val="center"/>
        <w:rPr>
          <w:b/>
        </w:rPr>
      </w:pPr>
      <w:bookmarkStart w:id="0" w:name="_GoBack"/>
      <w:bookmarkEnd w:id="0"/>
      <w:r>
        <w:rPr>
          <w:b/>
        </w:rPr>
        <w:t>Výpis z katastru nemovitostí, snímek katastrální mapy, ortofotomapa a fotodokumentace v k. ú. Třinec</w:t>
      </w:r>
    </w:p>
    <w:p w:rsidR="009D5CD2" w:rsidRDefault="00FD5C8D">
      <w:pPr>
        <w:jc w:val="center"/>
      </w:pPr>
      <w:r>
        <w:rPr>
          <w:b/>
          <w:noProof/>
        </w:rPr>
        <w:drawing>
          <wp:inline distT="0" distB="0" distL="0" distR="0">
            <wp:extent cx="5760720" cy="7988298"/>
            <wp:effectExtent l="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82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5CD2" w:rsidRDefault="00FD5C8D">
      <w:pPr>
        <w:jc w:val="center"/>
      </w:pPr>
      <w:r>
        <w:rPr>
          <w:b/>
          <w:noProof/>
        </w:rPr>
        <w:lastRenderedPageBreak/>
        <w:drawing>
          <wp:inline distT="0" distB="0" distL="0" distR="0">
            <wp:extent cx="4600575" cy="3381378"/>
            <wp:effectExtent l="0" t="0" r="9525" b="9522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3813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5CD2" w:rsidRDefault="009D5CD2">
      <w:pPr>
        <w:jc w:val="center"/>
        <w:rPr>
          <w:b/>
        </w:rPr>
      </w:pPr>
    </w:p>
    <w:p w:rsidR="009D5CD2" w:rsidRDefault="00FD5C8D">
      <w:pPr>
        <w:jc w:val="center"/>
      </w:pPr>
      <w:r>
        <w:rPr>
          <w:b/>
          <w:noProof/>
        </w:rPr>
        <w:drawing>
          <wp:inline distT="0" distB="0" distL="0" distR="0">
            <wp:extent cx="5919185" cy="4633630"/>
            <wp:effectExtent l="0" t="0" r="5365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185" cy="46336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5CD2" w:rsidRDefault="00FD5C8D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2780662"/>
            <wp:effectExtent l="0" t="0" r="0" b="638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6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5CD2" w:rsidRDefault="009D5CD2">
      <w:pPr>
        <w:jc w:val="center"/>
        <w:rPr>
          <w:b/>
        </w:rPr>
      </w:pPr>
    </w:p>
    <w:sectPr w:rsidR="009D5CD2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C8D" w:rsidRDefault="00FD5C8D">
      <w:pPr>
        <w:spacing w:after="0" w:line="240" w:lineRule="auto"/>
      </w:pPr>
      <w:r>
        <w:separator/>
      </w:r>
    </w:p>
  </w:endnote>
  <w:endnote w:type="continuationSeparator" w:id="0">
    <w:p w:rsidR="00FD5C8D" w:rsidRDefault="00FD5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C8D" w:rsidRDefault="00FD5C8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D5C8D" w:rsidRDefault="00FD5C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D5CD2"/>
    <w:rsid w:val="009D5CD2"/>
    <w:rsid w:val="00D404E9"/>
    <w:rsid w:val="00FD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AB8AFA-D801-4666-A252-552F15A3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dc:description/>
  <cp:lastModifiedBy>Krompolc Lukáš</cp:lastModifiedBy>
  <cp:revision>2</cp:revision>
  <dcterms:created xsi:type="dcterms:W3CDTF">2020-11-27T16:58:00Z</dcterms:created>
  <dcterms:modified xsi:type="dcterms:W3CDTF">2020-11-27T16:58:00Z</dcterms:modified>
</cp:coreProperties>
</file>