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E04" w:rsidRDefault="008849A5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Výpis z katastru nemovitostí, snímek katastrální mapy, </w:t>
      </w:r>
      <w:proofErr w:type="spellStart"/>
      <w:r>
        <w:rPr>
          <w:b/>
        </w:rPr>
        <w:t>ortofotomapa</w:t>
      </w:r>
      <w:proofErr w:type="spellEnd"/>
      <w:r>
        <w:rPr>
          <w:b/>
        </w:rPr>
        <w:t xml:space="preserve"> a fotodokumentace v k. </w:t>
      </w:r>
      <w:proofErr w:type="spellStart"/>
      <w:r>
        <w:rPr>
          <w:b/>
        </w:rPr>
        <w:t>ú.</w:t>
      </w:r>
      <w:proofErr w:type="spellEnd"/>
      <w:r>
        <w:rPr>
          <w:b/>
        </w:rPr>
        <w:t> Kopřivnice</w:t>
      </w:r>
    </w:p>
    <w:p w:rsidR="00556E04" w:rsidRDefault="008849A5">
      <w:pPr>
        <w:jc w:val="center"/>
      </w:pPr>
      <w:r>
        <w:rPr>
          <w:b/>
          <w:noProof/>
        </w:rPr>
        <w:drawing>
          <wp:inline distT="0" distB="0" distL="0" distR="0">
            <wp:extent cx="5760720" cy="7845423"/>
            <wp:effectExtent l="0" t="0" r="0" b="3177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454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56E04" w:rsidRDefault="008849A5">
      <w:pPr>
        <w:jc w:val="center"/>
      </w:pPr>
      <w:r>
        <w:rPr>
          <w:b/>
          <w:noProof/>
        </w:rPr>
        <w:lastRenderedPageBreak/>
        <w:drawing>
          <wp:inline distT="0" distB="0" distL="0" distR="0">
            <wp:extent cx="3952878" cy="3219446"/>
            <wp:effectExtent l="0" t="0" r="9522" b="4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2878" cy="32194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56E04" w:rsidRDefault="008849A5">
      <w:pPr>
        <w:jc w:val="center"/>
      </w:pPr>
      <w:r>
        <w:rPr>
          <w:b/>
          <w:noProof/>
        </w:rPr>
        <w:drawing>
          <wp:inline distT="0" distB="0" distL="0" distR="0">
            <wp:extent cx="3884672" cy="5489536"/>
            <wp:effectExtent l="0" t="0" r="1528" b="0"/>
            <wp:docPr id="3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4672" cy="54895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56E04" w:rsidRDefault="008849A5">
      <w:pPr>
        <w:jc w:val="center"/>
      </w:pPr>
      <w:r>
        <w:rPr>
          <w:b/>
          <w:noProof/>
        </w:rPr>
        <w:lastRenderedPageBreak/>
        <w:drawing>
          <wp:inline distT="0" distB="0" distL="0" distR="0">
            <wp:extent cx="5753103" cy="3781428"/>
            <wp:effectExtent l="0" t="0" r="0" b="9522"/>
            <wp:docPr id="4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3" cy="37814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56E04" w:rsidRDefault="00556E04">
      <w:pPr>
        <w:jc w:val="center"/>
        <w:rPr>
          <w:b/>
        </w:rPr>
      </w:pPr>
    </w:p>
    <w:sectPr w:rsidR="00556E0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9A5" w:rsidRDefault="008849A5">
      <w:pPr>
        <w:spacing w:after="0" w:line="240" w:lineRule="auto"/>
      </w:pPr>
      <w:r>
        <w:separator/>
      </w:r>
    </w:p>
  </w:endnote>
  <w:endnote w:type="continuationSeparator" w:id="0">
    <w:p w:rsidR="008849A5" w:rsidRDefault="0088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9A5" w:rsidRDefault="008849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849A5" w:rsidRDefault="008849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56E04"/>
    <w:rsid w:val="00556E04"/>
    <w:rsid w:val="008849A5"/>
    <w:rsid w:val="00AD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6F14B-E4D4-47D2-BD20-C97013D8B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Krompolc Lukáš</dc:creator>
  <dc:description/>
  <cp:lastModifiedBy>Krompolc Lukáš</cp:lastModifiedBy>
  <cp:revision>2</cp:revision>
  <dcterms:created xsi:type="dcterms:W3CDTF">2020-11-27T16:59:00Z</dcterms:created>
  <dcterms:modified xsi:type="dcterms:W3CDTF">2020-11-27T16:59:00Z</dcterms:modified>
</cp:coreProperties>
</file>