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2F8E1" w14:textId="061B16D6" w:rsidR="008E357C" w:rsidRDefault="008E357C" w:rsidP="008E357C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D1</w:t>
      </w:r>
      <w:r w:rsidR="00AD1BA6">
        <w:rPr>
          <w:rFonts w:ascii="Tahoma" w:hAnsi="Tahoma" w:cs="Tahoma"/>
          <w:b w:val="0"/>
          <w:bCs w:val="0"/>
          <w:caps/>
          <w:sz w:val="24"/>
          <w:szCs w:val="24"/>
        </w:rPr>
        <w:t>3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ZL/186/2001</w:t>
      </w:r>
    </w:p>
    <w:p w14:paraId="4C42C90C" w14:textId="77777777" w:rsidR="008E357C" w:rsidRDefault="008E357C" w:rsidP="008E357C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3927AE1F" w14:textId="77777777" w:rsidR="008E357C" w:rsidRDefault="008E357C" w:rsidP="008E357C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424FB028" w14:textId="77777777" w:rsidR="008E357C" w:rsidRDefault="008E357C" w:rsidP="008E357C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0625C0A8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caps/>
        </w:rPr>
      </w:pPr>
    </w:p>
    <w:p w14:paraId="715CA380" w14:textId="77777777" w:rsidR="008E357C" w:rsidRDefault="008E357C" w:rsidP="008E357C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09F967BB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400D18B9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517A35FE" w14:textId="70AD06D9" w:rsidR="008E357C" w:rsidRDefault="008E357C" w:rsidP="008E357C">
      <w:pPr>
        <w:pStyle w:val="Podtitul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 O D A T E K   č. 1</w:t>
      </w:r>
      <w:r w:rsidR="00AD1BA6">
        <w:rPr>
          <w:rFonts w:ascii="Tahoma" w:hAnsi="Tahoma" w:cs="Tahoma"/>
          <w:sz w:val="28"/>
        </w:rPr>
        <w:t>3</w:t>
      </w:r>
    </w:p>
    <w:p w14:paraId="5876215F" w14:textId="77777777" w:rsidR="008E357C" w:rsidRDefault="008E357C" w:rsidP="008E357C">
      <w:pPr>
        <w:pStyle w:val="Podtitul"/>
        <w:rPr>
          <w:rFonts w:ascii="Tahoma" w:hAnsi="Tahoma" w:cs="Tahoma"/>
          <w:sz w:val="24"/>
          <w:szCs w:val="24"/>
        </w:rPr>
      </w:pPr>
    </w:p>
    <w:p w14:paraId="46EB1A05" w14:textId="77777777" w:rsidR="008E357C" w:rsidRDefault="008E357C" w:rsidP="008E357C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ZL/186/2001</w:t>
      </w:r>
    </w:p>
    <w:p w14:paraId="445209DB" w14:textId="77777777" w:rsidR="008E357C" w:rsidRDefault="008E357C" w:rsidP="008E357C">
      <w:pPr>
        <w:pStyle w:val="Podtitul"/>
        <w:rPr>
          <w:rFonts w:ascii="Tahoma" w:hAnsi="Tahoma" w:cs="Tahoma"/>
          <w:sz w:val="24"/>
          <w:szCs w:val="24"/>
        </w:rPr>
      </w:pPr>
    </w:p>
    <w:p w14:paraId="1A5100CF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3098CE68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71333103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53EC39FF" w14:textId="77777777" w:rsidR="008E357C" w:rsidRDefault="008E357C" w:rsidP="008E357C">
      <w:pPr>
        <w:pStyle w:val="Podtitul"/>
        <w:rPr>
          <w:rFonts w:ascii="Tahoma" w:hAnsi="Tahoma" w:cs="Tahoma"/>
          <w:snapToGrid w:val="0"/>
          <w:color w:val="000000"/>
          <w:sz w:val="24"/>
        </w:rPr>
      </w:pPr>
      <w:r w:rsidRPr="009B403C">
        <w:rPr>
          <w:rFonts w:ascii="Tahoma" w:hAnsi="Tahoma" w:cs="Tahoma"/>
          <w:snapToGrid w:val="0"/>
          <w:color w:val="000000"/>
          <w:sz w:val="24"/>
        </w:rPr>
        <w:t xml:space="preserve">Obchodní akademie a Střední odborná škola logistická, Opava, </w:t>
      </w:r>
    </w:p>
    <w:p w14:paraId="2879D9DC" w14:textId="77777777" w:rsidR="008E357C" w:rsidRPr="009B403C" w:rsidRDefault="008E357C" w:rsidP="008E357C">
      <w:pPr>
        <w:pStyle w:val="Podtitul"/>
        <w:rPr>
          <w:rFonts w:ascii="Tahoma" w:hAnsi="Tahoma" w:cs="Tahoma"/>
          <w:snapToGrid w:val="0"/>
          <w:color w:val="000000"/>
          <w:sz w:val="24"/>
          <w:szCs w:val="24"/>
        </w:rPr>
      </w:pPr>
      <w:r w:rsidRPr="009B403C">
        <w:rPr>
          <w:rFonts w:ascii="Tahoma" w:hAnsi="Tahoma" w:cs="Tahoma"/>
          <w:snapToGrid w:val="0"/>
          <w:color w:val="000000"/>
          <w:sz w:val="24"/>
        </w:rPr>
        <w:t>příspěvková organizace</w:t>
      </w:r>
    </w:p>
    <w:p w14:paraId="65A787D0" w14:textId="77777777" w:rsidR="008E357C" w:rsidRDefault="008E357C" w:rsidP="008E357C">
      <w:pPr>
        <w:pStyle w:val="Podtitul"/>
        <w:rPr>
          <w:rFonts w:ascii="Tahoma" w:hAnsi="Tahoma" w:cs="Tahoma"/>
          <w:sz w:val="24"/>
          <w:szCs w:val="24"/>
        </w:rPr>
      </w:pPr>
    </w:p>
    <w:p w14:paraId="67122DEC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3F789E23" w14:textId="77777777" w:rsidR="008E357C" w:rsidRDefault="008E357C" w:rsidP="008E357C">
      <w:pPr>
        <w:pStyle w:val="Podtitul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115771AB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</w:p>
    <w:p w14:paraId="62B07580" w14:textId="61A7A359" w:rsidR="008E357C" w:rsidRDefault="008E357C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AD1BA6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C74655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AD1BA6">
        <w:rPr>
          <w:rFonts w:ascii="Tahoma" w:hAnsi="Tahoma" w:cs="Tahoma"/>
          <w:b w:val="0"/>
          <w:bCs w:val="0"/>
          <w:sz w:val="20"/>
          <w:szCs w:val="24"/>
        </w:rPr>
        <w:t>1</w:t>
      </w:r>
      <w:r w:rsidR="007E6E5C">
        <w:rPr>
          <w:rFonts w:ascii="Tahoma" w:hAnsi="Tahoma" w:cs="Tahoma"/>
          <w:b w:val="0"/>
          <w:bCs w:val="0"/>
          <w:sz w:val="20"/>
          <w:szCs w:val="24"/>
        </w:rPr>
        <w:t>6</w:t>
      </w:r>
      <w:r w:rsidR="00C74655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AD1BA6">
        <w:rPr>
          <w:rFonts w:ascii="Tahoma" w:hAnsi="Tahoma" w:cs="Tahoma"/>
          <w:b w:val="0"/>
          <w:bCs w:val="0"/>
          <w:sz w:val="20"/>
          <w:szCs w:val="24"/>
        </w:rPr>
        <w:t>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ZL/186/2001 vydaná radou kraje dne </w:t>
      </w:r>
      <w:smartTag w:uri="urn:schemas-microsoft-com:office:smarttags" w:element="date">
        <w:smartTagPr>
          <w:attr w:name="Year" w:val="2001"/>
          <w:attr w:name="Day" w:val="20"/>
          <w:attr w:name="Month" w:val="12"/>
          <w:attr w:name="ls" w:val="trans"/>
        </w:smartTagPr>
        <w:r>
          <w:rPr>
            <w:rFonts w:ascii="Tahoma" w:hAnsi="Tahoma" w:cs="Tahoma"/>
            <w:b w:val="0"/>
            <w:bCs w:val="0"/>
            <w:sz w:val="20"/>
            <w:szCs w:val="24"/>
          </w:rPr>
          <w:t>20. prosince 2001</w:t>
        </w:r>
      </w:smartTag>
      <w:r>
        <w:rPr>
          <w:rFonts w:ascii="Tahoma" w:hAnsi="Tahoma" w:cs="Tahoma"/>
          <w:b w:val="0"/>
          <w:bCs w:val="0"/>
          <w:sz w:val="20"/>
          <w:szCs w:val="24"/>
        </w:rPr>
        <w:t xml:space="preserve">, </w:t>
      </w:r>
      <w:r w:rsidR="00AD1BA6"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282BA71F" w14:textId="77777777" w:rsidR="00AD1BA6" w:rsidRDefault="00AD1BA6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1A9D4BC" w14:textId="77777777" w:rsidR="00AD1BA6" w:rsidRDefault="00AD1BA6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80F3DA7" w14:textId="77777777" w:rsidR="00AD1BA6" w:rsidRPr="009643B8" w:rsidRDefault="00AD1BA6" w:rsidP="00AD1BA6">
      <w:pPr>
        <w:numPr>
          <w:ilvl w:val="0"/>
          <w:numId w:val="7"/>
        </w:num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2BBD21DC" w14:textId="77777777" w:rsidR="00AD1BA6" w:rsidRPr="009643B8" w:rsidRDefault="00AD1BA6" w:rsidP="00D71122">
      <w:pPr>
        <w:autoSpaceDE w:val="0"/>
        <w:autoSpaceDN w:val="0"/>
        <w:spacing w:after="240"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5E520189" w14:textId="068E6625" w:rsidR="00AD1BA6" w:rsidRDefault="00D71122" w:rsidP="00D71122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="00AD1BA6"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 w:rsidR="00AD1BA6">
        <w:rPr>
          <w:rFonts w:ascii="Tahoma" w:hAnsi="Tahoma" w:cs="Tahoma"/>
          <w:sz w:val="20"/>
          <w:szCs w:val="20"/>
        </w:rPr>
        <w:t xml:space="preserve"> </w:t>
      </w:r>
      <w:r w:rsidR="00AD1BA6" w:rsidRPr="00042213">
        <w:rPr>
          <w:rFonts w:ascii="Tahoma" w:hAnsi="Tahoma" w:cs="Tahoma"/>
          <w:sz w:val="20"/>
          <w:szCs w:val="20"/>
        </w:rPr>
        <w:t>takto:</w:t>
      </w:r>
    </w:p>
    <w:p w14:paraId="668A0E80" w14:textId="77777777" w:rsidR="00D71122" w:rsidRDefault="00D71122" w:rsidP="00D71122">
      <w:pPr>
        <w:numPr>
          <w:ilvl w:val="1"/>
          <w:numId w:val="9"/>
        </w:numPr>
        <w:tabs>
          <w:tab w:val="clear" w:pos="1080"/>
          <w:tab w:val="left" w:pos="720"/>
        </w:tabs>
        <w:autoSpaceDE w:val="0"/>
        <w:autoSpaceDN w:val="0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 xml:space="preserve">poskytuje střední vzdělání s maturitní zkouškou,  </w:t>
      </w:r>
    </w:p>
    <w:p w14:paraId="595B447A" w14:textId="559EACBF" w:rsidR="00D71122" w:rsidRDefault="00D71122" w:rsidP="00D71122">
      <w:pPr>
        <w:numPr>
          <w:ilvl w:val="0"/>
          <w:numId w:val="10"/>
        </w:numPr>
        <w:tabs>
          <w:tab w:val="left" w:pos="720"/>
        </w:tabs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D71122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D71122">
        <w:rPr>
          <w:rFonts w:ascii="Tahoma" w:hAnsi="Tahoma" w:cs="Tahoma"/>
          <w:sz w:val="20"/>
        </w:rPr>
        <w:t>výchovně</w:t>
      </w:r>
      <w:r>
        <w:rPr>
          <w:rFonts w:ascii="Tahoma" w:hAnsi="Tahoma" w:cs="Tahoma"/>
          <w:sz w:val="20"/>
        </w:rPr>
        <w:t xml:space="preserve">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 studenty k plnohodnotnému využívání volného času formou zájmových činností,</w:t>
      </w:r>
    </w:p>
    <w:p w14:paraId="1D5EDF74" w14:textId="77777777" w:rsidR="00D71122" w:rsidRPr="003337A9" w:rsidRDefault="00D71122" w:rsidP="00D71122">
      <w:pPr>
        <w:numPr>
          <w:ilvl w:val="1"/>
          <w:numId w:val="9"/>
        </w:numPr>
        <w:tabs>
          <w:tab w:val="clear" w:pos="1080"/>
          <w:tab w:val="left" w:pos="720"/>
        </w:tabs>
        <w:autoSpaceDE w:val="0"/>
        <w:autoSpaceDN w:val="0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6162B4D4" w14:textId="218C083C" w:rsidR="00D71122" w:rsidRPr="00D71122" w:rsidRDefault="00D71122" w:rsidP="00D71122">
      <w:pPr>
        <w:numPr>
          <w:ilvl w:val="1"/>
          <w:numId w:val="9"/>
        </w:numPr>
        <w:tabs>
          <w:tab w:val="clear" w:pos="1080"/>
          <w:tab w:val="left" w:pos="720"/>
        </w:tabs>
        <w:autoSpaceDE w:val="0"/>
        <w:autoSpaceDN w:val="0"/>
        <w:spacing w:line="276" w:lineRule="auto"/>
        <w:ind w:left="720"/>
        <w:jc w:val="both"/>
        <w:rPr>
          <w:rFonts w:ascii="Tahoma" w:hAnsi="Tahoma" w:cs="Tahoma"/>
          <w:sz w:val="20"/>
          <w:szCs w:val="20"/>
        </w:rPr>
      </w:pPr>
      <w:r w:rsidRPr="00E67D1C">
        <w:rPr>
          <w:rFonts w:ascii="Tahoma" w:hAnsi="Tahoma" w:cs="Tahoma"/>
          <w:sz w:val="20"/>
          <w:szCs w:val="20"/>
        </w:rPr>
        <w:t>zabezpečuje stravování vlastním zaměstnancům organizace.</w:t>
      </w:r>
    </w:p>
    <w:p w14:paraId="4EA6F0A2" w14:textId="77777777" w:rsidR="00AD1BA6" w:rsidRDefault="00AD1BA6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6989B2D" w14:textId="77777777" w:rsidR="008E357C" w:rsidRDefault="008E357C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06221DA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4778D3D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A539399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4A60191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E403550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A66327C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8EA557C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2D9E9944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6AD6DE6E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B279E73" w14:textId="77777777" w:rsidR="00D71122" w:rsidRDefault="00D71122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5CA8F205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58599A48" w14:textId="77777777" w:rsidR="008E357C" w:rsidRDefault="008E357C" w:rsidP="008E357C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</w:p>
    <w:p w14:paraId="0080AEA7" w14:textId="4E2A81F8" w:rsidR="008E357C" w:rsidRDefault="008E357C" w:rsidP="008E357C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Dodatek č. 1</w:t>
      </w:r>
      <w:r w:rsidR="00D71122">
        <w:rPr>
          <w:rFonts w:ascii="Tahoma" w:hAnsi="Tahoma" w:cs="Tahoma"/>
          <w:b w:val="0"/>
          <w:bCs w:val="0"/>
          <w:sz w:val="20"/>
          <w:szCs w:val="24"/>
        </w:rPr>
        <w:t>3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ZL/186/2001</w:t>
      </w:r>
      <w:r>
        <w:rPr>
          <w:rFonts w:ascii="Tahoma" w:hAnsi="Tahoma" w:cs="Tahoma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vydané radou kraje dne 20. prosince 2001</w:t>
      </w:r>
      <w:r w:rsidR="00D71122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68615B91" w14:textId="4B9531C0" w:rsidR="008E357C" w:rsidRDefault="008E357C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D71122">
        <w:rPr>
          <w:rFonts w:ascii="Tahoma" w:hAnsi="Tahoma" w:cs="Tahoma"/>
          <w:b w:val="0"/>
          <w:bCs w:val="0"/>
          <w:sz w:val="20"/>
        </w:rPr>
        <w:t>1</w:t>
      </w:r>
      <w:r w:rsidR="007E6E5C">
        <w:rPr>
          <w:rFonts w:ascii="Tahoma" w:hAnsi="Tahoma" w:cs="Tahoma"/>
          <w:b w:val="0"/>
          <w:bCs w:val="0"/>
          <w:sz w:val="20"/>
        </w:rPr>
        <w:t>7</w:t>
      </w:r>
      <w:r w:rsidR="00C74655">
        <w:rPr>
          <w:rFonts w:ascii="Tahoma" w:hAnsi="Tahoma" w:cs="Tahoma"/>
          <w:b w:val="0"/>
          <w:bCs w:val="0"/>
          <w:sz w:val="20"/>
        </w:rPr>
        <w:t xml:space="preserve">. </w:t>
      </w:r>
      <w:r w:rsidR="00D71122">
        <w:rPr>
          <w:rFonts w:ascii="Tahoma" w:hAnsi="Tahoma" w:cs="Tahoma"/>
          <w:b w:val="0"/>
          <w:bCs w:val="0"/>
          <w:sz w:val="20"/>
        </w:rPr>
        <w:t>září 2026</w:t>
      </w:r>
      <w:r w:rsidR="008D5FA3">
        <w:rPr>
          <w:rFonts w:ascii="Tahoma" w:hAnsi="Tahoma" w:cs="Tahoma"/>
          <w:b w:val="0"/>
          <w:bCs w:val="0"/>
          <w:sz w:val="20"/>
        </w:rPr>
        <w:t>.</w:t>
      </w:r>
    </w:p>
    <w:p w14:paraId="07B81902" w14:textId="31B9DF36" w:rsidR="00D71122" w:rsidRDefault="00D71122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V Ostravě dne 1</w:t>
      </w:r>
      <w:r w:rsidR="007E6E5C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3D12F7DA" w14:textId="7AF03B4A" w:rsidR="00D71122" w:rsidRDefault="00D71122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D596C75" w14:textId="77777777" w:rsidR="00D71122" w:rsidRDefault="00D71122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70C02CBE" w14:textId="77777777" w:rsidR="00D71122" w:rsidRDefault="00D71122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82AD32E" w14:textId="77777777" w:rsidR="00D71122" w:rsidRPr="00E12C32" w:rsidRDefault="00D71122" w:rsidP="00D71122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E12C32">
        <w:rPr>
          <w:rFonts w:ascii="Tahoma" w:hAnsi="Tahoma" w:cs="Tahoma"/>
          <w:sz w:val="20"/>
          <w:szCs w:val="32"/>
        </w:rPr>
        <w:t>…………………………………….</w:t>
      </w:r>
    </w:p>
    <w:p w14:paraId="3DF45B94" w14:textId="77777777" w:rsidR="00D71122" w:rsidRPr="00E12C32" w:rsidRDefault="00D71122" w:rsidP="00D71122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E12C32">
          <w:rPr>
            <w:rFonts w:ascii="Tahoma" w:hAnsi="Tahoma" w:cs="Tahoma"/>
            <w:sz w:val="20"/>
            <w:szCs w:val="20"/>
          </w:rPr>
          <w:t>RNDr. Jan Veřmiřovský, Ph.D., MBA, LL.M., MPA, MSc.</w:t>
        </w:r>
      </w:hyperlink>
    </w:p>
    <w:p w14:paraId="626A1B9B" w14:textId="77777777" w:rsidR="00D71122" w:rsidRPr="00E12C32" w:rsidRDefault="00D71122" w:rsidP="00D71122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r w:rsidRPr="00E12C32">
        <w:rPr>
          <w:rFonts w:ascii="Tahoma" w:hAnsi="Tahoma" w:cs="Tahoma"/>
          <w:sz w:val="20"/>
          <w:szCs w:val="20"/>
        </w:rPr>
        <w:t>náměstek hejtmana kraje</w:t>
      </w:r>
    </w:p>
    <w:p w14:paraId="012C3646" w14:textId="77777777" w:rsidR="00D71122" w:rsidRPr="00D71122" w:rsidRDefault="00D71122" w:rsidP="00D71122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sectPr w:rsidR="00D71122" w:rsidRPr="00D71122" w:rsidSect="00113B6D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52147" w14:textId="77777777" w:rsidR="007771DD" w:rsidRDefault="007771DD">
      <w:r>
        <w:separator/>
      </w:r>
    </w:p>
  </w:endnote>
  <w:endnote w:type="continuationSeparator" w:id="0">
    <w:p w14:paraId="45E2804E" w14:textId="77777777" w:rsidR="007771DD" w:rsidRDefault="00777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6AA2" w14:textId="34DBF316" w:rsidR="00625790" w:rsidRDefault="00B26A14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095D65" wp14:editId="46764D9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769876841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939FF" w14:textId="1F82A496" w:rsidR="00B26A14" w:rsidRPr="00B26A14" w:rsidRDefault="00B26A14" w:rsidP="00B26A1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26A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95D6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048939FF" w14:textId="1F82A496" w:rsidR="00B26A14" w:rsidRPr="00B26A14" w:rsidRDefault="00B26A14" w:rsidP="00B26A1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26A14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25790">
      <w:rPr>
        <w:rStyle w:val="slostrnky"/>
      </w:rPr>
      <w:fldChar w:fldCharType="begin"/>
    </w:r>
    <w:r w:rsidR="00625790">
      <w:rPr>
        <w:rStyle w:val="slostrnky"/>
      </w:rPr>
      <w:instrText xml:space="preserve">PAGE  </w:instrText>
    </w:r>
    <w:r w:rsidR="00625790">
      <w:rPr>
        <w:rStyle w:val="slostrnky"/>
      </w:rPr>
      <w:fldChar w:fldCharType="end"/>
    </w:r>
  </w:p>
  <w:p w14:paraId="3C4091E8" w14:textId="77777777" w:rsidR="00625790" w:rsidRDefault="006257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4F57" w14:textId="41B244E2" w:rsidR="00625790" w:rsidRPr="008F1628" w:rsidRDefault="00B26A14" w:rsidP="008F1628">
    <w:pPr>
      <w:pStyle w:val="Zpat"/>
      <w:spacing w:line="280" w:lineRule="exact"/>
      <w:jc w:val="center"/>
      <w:rPr>
        <w:rFonts w:ascii="Tahoma" w:hAnsi="Tahoma" w:cs="Tahoma"/>
        <w:sz w:val="28"/>
        <w:szCs w:val="28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0975AE" wp14:editId="1F21867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855451425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459AB" w14:textId="7DC0C36B" w:rsidR="00B26A14" w:rsidRPr="00B26A14" w:rsidRDefault="00B26A14" w:rsidP="00B26A1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26A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975A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4E1459AB" w14:textId="7DC0C36B" w:rsidR="00B26A14" w:rsidRPr="00B26A14" w:rsidRDefault="00B26A14" w:rsidP="00B26A1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26A14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F1628" w:rsidRPr="008F1628">
      <w:rPr>
        <w:rStyle w:val="slostrnky"/>
        <w:rFonts w:ascii="Tahoma" w:hAnsi="Tahoma" w:cs="Tahoma"/>
      </w:rPr>
      <w:fldChar w:fldCharType="begin"/>
    </w:r>
    <w:r w:rsidR="008F1628" w:rsidRPr="008F1628">
      <w:rPr>
        <w:rStyle w:val="slostrnky"/>
        <w:rFonts w:ascii="Tahoma" w:hAnsi="Tahoma" w:cs="Tahoma"/>
      </w:rPr>
      <w:instrText xml:space="preserve"> PAGE </w:instrText>
    </w:r>
    <w:r w:rsidR="008F1628" w:rsidRPr="008F1628">
      <w:rPr>
        <w:rStyle w:val="slostrnky"/>
        <w:rFonts w:ascii="Tahoma" w:hAnsi="Tahoma" w:cs="Tahoma"/>
      </w:rPr>
      <w:fldChar w:fldCharType="separate"/>
    </w:r>
    <w:r w:rsidR="004E264B">
      <w:rPr>
        <w:rStyle w:val="slostrnky"/>
        <w:rFonts w:ascii="Tahoma" w:hAnsi="Tahoma" w:cs="Tahoma"/>
        <w:noProof/>
      </w:rPr>
      <w:t>2</w:t>
    </w:r>
    <w:r w:rsidR="008F1628" w:rsidRPr="008F1628">
      <w:rPr>
        <w:rStyle w:val="slostrnky"/>
        <w:rFonts w:ascii="Tahoma" w:hAnsi="Tahoma" w:cs="Tahom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6B0D" w14:textId="196FC0B9" w:rsidR="00B26A14" w:rsidRDefault="00B26A14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4146C1" wp14:editId="3C5FE8F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342903967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5B9952" w14:textId="6215CAE9" w:rsidR="00B26A14" w:rsidRPr="00B26A14" w:rsidRDefault="00B26A14" w:rsidP="00B26A1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26A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146C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15B9952" w14:textId="6215CAE9" w:rsidR="00B26A14" w:rsidRPr="00B26A14" w:rsidRDefault="00B26A14" w:rsidP="00B26A1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B26A14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B4C88" w14:textId="77777777" w:rsidR="007771DD" w:rsidRDefault="007771DD">
      <w:pPr>
        <w:pStyle w:val="Zkladntext"/>
      </w:pPr>
      <w:r>
        <w:separator/>
      </w:r>
    </w:p>
  </w:footnote>
  <w:footnote w:type="continuationSeparator" w:id="0">
    <w:p w14:paraId="339A66C2" w14:textId="77777777" w:rsidR="007771DD" w:rsidRDefault="00777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imes New Roman" w:hint="default"/>
        <w:b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cs="Times New Roman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5" w15:restartNumberingAfterBreak="0">
    <w:nsid w:val="219E75AC"/>
    <w:multiLevelType w:val="hybridMultilevel"/>
    <w:tmpl w:val="509871F8"/>
    <w:lvl w:ilvl="0" w:tplc="58F4EE62">
      <w:start w:val="1"/>
      <w:numFmt w:val="lowerLetter"/>
      <w:lvlText w:val="%1)"/>
      <w:lvlJc w:val="left"/>
      <w:pPr>
        <w:tabs>
          <w:tab w:val="num" w:pos="360"/>
        </w:tabs>
        <w:ind w:left="-255" w:firstLine="255"/>
      </w:pPr>
      <w:rPr>
        <w:rFonts w:ascii="Tahoma" w:hAnsi="Tahoma" w:cs="Times New Roman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724143">
    <w:abstractNumId w:val="0"/>
  </w:num>
  <w:num w:numId="2" w16cid:durableId="2105878612">
    <w:abstractNumId w:val="0"/>
  </w:num>
  <w:num w:numId="3" w16cid:durableId="13910325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13601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63105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911230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9666140">
    <w:abstractNumId w:val="3"/>
  </w:num>
  <w:num w:numId="8" w16cid:durableId="444546388">
    <w:abstractNumId w:val="6"/>
  </w:num>
  <w:num w:numId="9" w16cid:durableId="238831709">
    <w:abstractNumId w:val="1"/>
  </w:num>
  <w:num w:numId="10" w16cid:durableId="11005619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65"/>
    <w:rsid w:val="0003179E"/>
    <w:rsid w:val="00047C81"/>
    <w:rsid w:val="000634D1"/>
    <w:rsid w:val="000B5C3C"/>
    <w:rsid w:val="000E0D06"/>
    <w:rsid w:val="0010054F"/>
    <w:rsid w:val="00104E74"/>
    <w:rsid w:val="00113B6D"/>
    <w:rsid w:val="00171247"/>
    <w:rsid w:val="001B0120"/>
    <w:rsid w:val="001B3540"/>
    <w:rsid w:val="001D79AB"/>
    <w:rsid w:val="001F5419"/>
    <w:rsid w:val="00200FA0"/>
    <w:rsid w:val="00244847"/>
    <w:rsid w:val="00252F5D"/>
    <w:rsid w:val="002636CA"/>
    <w:rsid w:val="00271F16"/>
    <w:rsid w:val="002773C3"/>
    <w:rsid w:val="00300977"/>
    <w:rsid w:val="003106D2"/>
    <w:rsid w:val="00313436"/>
    <w:rsid w:val="003357C4"/>
    <w:rsid w:val="0033584E"/>
    <w:rsid w:val="00346317"/>
    <w:rsid w:val="003810A8"/>
    <w:rsid w:val="003B52DE"/>
    <w:rsid w:val="003D34B3"/>
    <w:rsid w:val="003E7A6C"/>
    <w:rsid w:val="004144D9"/>
    <w:rsid w:val="00441C6F"/>
    <w:rsid w:val="00465744"/>
    <w:rsid w:val="00470900"/>
    <w:rsid w:val="00473DB3"/>
    <w:rsid w:val="00476E65"/>
    <w:rsid w:val="004A3240"/>
    <w:rsid w:val="004C655F"/>
    <w:rsid w:val="004E1AF0"/>
    <w:rsid w:val="004E264B"/>
    <w:rsid w:val="004F73BF"/>
    <w:rsid w:val="0051245C"/>
    <w:rsid w:val="00512796"/>
    <w:rsid w:val="0051345E"/>
    <w:rsid w:val="005420CC"/>
    <w:rsid w:val="00551A57"/>
    <w:rsid w:val="00552FF7"/>
    <w:rsid w:val="00577582"/>
    <w:rsid w:val="00625790"/>
    <w:rsid w:val="00652166"/>
    <w:rsid w:val="00656C42"/>
    <w:rsid w:val="006577D5"/>
    <w:rsid w:val="006A09DD"/>
    <w:rsid w:val="006E02B7"/>
    <w:rsid w:val="006F4E75"/>
    <w:rsid w:val="00762572"/>
    <w:rsid w:val="007771DD"/>
    <w:rsid w:val="007B4887"/>
    <w:rsid w:val="007E6E5C"/>
    <w:rsid w:val="008001C3"/>
    <w:rsid w:val="0084138D"/>
    <w:rsid w:val="00882A4A"/>
    <w:rsid w:val="00885958"/>
    <w:rsid w:val="008D32F9"/>
    <w:rsid w:val="008D5FA3"/>
    <w:rsid w:val="008E357C"/>
    <w:rsid w:val="008E6D2C"/>
    <w:rsid w:val="008F1049"/>
    <w:rsid w:val="008F1628"/>
    <w:rsid w:val="008F443E"/>
    <w:rsid w:val="00947B29"/>
    <w:rsid w:val="009604AE"/>
    <w:rsid w:val="0097715F"/>
    <w:rsid w:val="009D0390"/>
    <w:rsid w:val="009D33B2"/>
    <w:rsid w:val="009E1F01"/>
    <w:rsid w:val="00A26DCC"/>
    <w:rsid w:val="00A44173"/>
    <w:rsid w:val="00A5591A"/>
    <w:rsid w:val="00A579E3"/>
    <w:rsid w:val="00AB5CBC"/>
    <w:rsid w:val="00AD1BA6"/>
    <w:rsid w:val="00AD3366"/>
    <w:rsid w:val="00AF55B8"/>
    <w:rsid w:val="00B22E7C"/>
    <w:rsid w:val="00B26A14"/>
    <w:rsid w:val="00B95014"/>
    <w:rsid w:val="00BA7694"/>
    <w:rsid w:val="00BB59E5"/>
    <w:rsid w:val="00BD7F37"/>
    <w:rsid w:val="00BE72FB"/>
    <w:rsid w:val="00C14FED"/>
    <w:rsid w:val="00C169DC"/>
    <w:rsid w:val="00C30AE9"/>
    <w:rsid w:val="00C36E90"/>
    <w:rsid w:val="00C40AE5"/>
    <w:rsid w:val="00C74655"/>
    <w:rsid w:val="00CA40DA"/>
    <w:rsid w:val="00CB7D92"/>
    <w:rsid w:val="00D45143"/>
    <w:rsid w:val="00D71122"/>
    <w:rsid w:val="00D82932"/>
    <w:rsid w:val="00DA2C4C"/>
    <w:rsid w:val="00DC60A5"/>
    <w:rsid w:val="00E21893"/>
    <w:rsid w:val="00E32EC3"/>
    <w:rsid w:val="00E77A2D"/>
    <w:rsid w:val="00EB2F87"/>
    <w:rsid w:val="00ED6606"/>
    <w:rsid w:val="00F53A42"/>
    <w:rsid w:val="00F70F3B"/>
    <w:rsid w:val="00F72E30"/>
    <w:rsid w:val="00F909EB"/>
    <w:rsid w:val="00F90BE9"/>
    <w:rsid w:val="00F92ACF"/>
    <w:rsid w:val="00FB6DCD"/>
    <w:rsid w:val="00FC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21F98EE"/>
  <w15:chartTrackingRefBased/>
  <w15:docId w15:val="{A34F9B3D-EFB4-4F56-A181-A161F41C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link w:val="NzevChar"/>
    <w:qFormat/>
    <w:rsid w:val="008E357C"/>
    <w:pPr>
      <w:autoSpaceDE w:val="0"/>
      <w:autoSpaceDN w:val="0"/>
      <w:jc w:val="center"/>
    </w:pPr>
    <w:rPr>
      <w:b/>
      <w:bCs/>
      <w:sz w:val="36"/>
      <w:szCs w:val="36"/>
    </w:rPr>
  </w:style>
  <w:style w:type="character" w:customStyle="1" w:styleId="NzevChar">
    <w:name w:val="Název Char"/>
    <w:link w:val="Nzev"/>
    <w:rsid w:val="008E357C"/>
    <w:rPr>
      <w:b/>
      <w:bCs/>
      <w:sz w:val="36"/>
      <w:szCs w:val="36"/>
    </w:rPr>
  </w:style>
  <w:style w:type="paragraph" w:customStyle="1" w:styleId="Podtitul">
    <w:name w:val="Podtitul"/>
    <w:aliases w:val="Char1"/>
    <w:basedOn w:val="Normln"/>
    <w:link w:val="PodtitulChar"/>
    <w:qFormat/>
    <w:rsid w:val="008E357C"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titulChar">
    <w:name w:val="Podtitul Char"/>
    <w:aliases w:val="Char1 Char"/>
    <w:link w:val="Podtitul"/>
    <w:rsid w:val="008E357C"/>
    <w:rPr>
      <w:b/>
      <w:bCs/>
      <w:sz w:val="32"/>
      <w:szCs w:val="32"/>
    </w:rPr>
  </w:style>
  <w:style w:type="paragraph" w:customStyle="1" w:styleId="CharCharCharCharChar">
    <w:name w:val="Char Char Char Char Char"/>
    <w:basedOn w:val="Normln"/>
    <w:rsid w:val="008E35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7D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B7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NORMALs</Template>
  <TotalTime>1</TotalTime>
  <Pages>2</Pages>
  <Words>274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purkynova</dc:creator>
  <cp:keywords/>
  <cp:lastModifiedBy>Řezníčková Ivana</cp:lastModifiedBy>
  <cp:revision>4</cp:revision>
  <cp:lastPrinted>2019-03-15T10:07:00Z</cp:lastPrinted>
  <dcterms:created xsi:type="dcterms:W3CDTF">2026-07-16T12:18:00Z</dcterms:created>
  <dcterms:modified xsi:type="dcterms:W3CDTF">2026-08-25T11:09:00Z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500b169f,697e2d69,6e97f121</vt:lpwstr>
  </property>
  <property fmtid="{D5CDD505-2E9C-101B-9397-08002B2CF9AE}" pid="4" name="ClassificationContentMarkingFooterFontProps">
    <vt:lpwstr>#000000,9,Aptos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2026-07-20T11:58:58Z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de8e9ca1-072b-4ca6-b693-7dc4aea7f507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