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1C67" w14:textId="726EF588" w:rsidR="00A21725" w:rsidRDefault="00A21725" w:rsidP="00A21725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F65A34">
        <w:rPr>
          <w:rFonts w:ascii="Tahoma" w:hAnsi="Tahoma" w:cs="Tahoma"/>
          <w:b w:val="0"/>
          <w:bCs w:val="0"/>
          <w:sz w:val="24"/>
          <w:szCs w:val="24"/>
        </w:rPr>
        <w:t>2</w:t>
      </w:r>
      <w:r w:rsidR="00FD4055">
        <w:rPr>
          <w:rFonts w:ascii="Tahoma" w:hAnsi="Tahoma" w:cs="Tahoma"/>
          <w:b w:val="0"/>
          <w:bCs w:val="0"/>
          <w:sz w:val="24"/>
          <w:szCs w:val="24"/>
        </w:rPr>
        <w:t>3</w:t>
      </w:r>
      <w:r w:rsidR="004C1A01">
        <w:rPr>
          <w:rFonts w:ascii="Tahoma" w:hAnsi="Tahoma" w:cs="Tahoma"/>
          <w:b w:val="0"/>
          <w:bCs w:val="0"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ZL/189/2001</w:t>
      </w:r>
    </w:p>
    <w:p w14:paraId="3F9E95B4" w14:textId="77777777" w:rsidR="00A21725" w:rsidRDefault="00A21725" w:rsidP="00A21725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41E1DEA7" w14:textId="77777777" w:rsidR="00A21725" w:rsidRDefault="00A21725" w:rsidP="00A21725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1127725B" w14:textId="77777777" w:rsidR="00A21725" w:rsidRDefault="00A21725" w:rsidP="00A21725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315ABDB0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012BDE5C" w14:textId="77777777" w:rsidR="00A21725" w:rsidRDefault="00A21725" w:rsidP="00A21725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0AFE2599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2F51E92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0A2B107" w14:textId="7545DEE8" w:rsidR="00A21725" w:rsidRDefault="00A21725" w:rsidP="00A21725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F65A34">
        <w:rPr>
          <w:rFonts w:ascii="Tahoma" w:hAnsi="Tahoma" w:cs="Tahoma"/>
          <w:sz w:val="28"/>
        </w:rPr>
        <w:t>2</w:t>
      </w:r>
      <w:r w:rsidR="00FD4055">
        <w:rPr>
          <w:rFonts w:ascii="Tahoma" w:hAnsi="Tahoma" w:cs="Tahoma"/>
          <w:sz w:val="28"/>
        </w:rPr>
        <w:t>3</w:t>
      </w:r>
    </w:p>
    <w:p w14:paraId="1C6E1D95" w14:textId="77777777" w:rsidR="00A21725" w:rsidRDefault="00A21725" w:rsidP="00A21725">
      <w:pPr>
        <w:pStyle w:val="Podnadpis"/>
        <w:rPr>
          <w:rFonts w:ascii="Tahoma" w:hAnsi="Tahoma" w:cs="Tahoma"/>
          <w:sz w:val="24"/>
          <w:szCs w:val="24"/>
        </w:rPr>
      </w:pPr>
    </w:p>
    <w:p w14:paraId="47718DE8" w14:textId="77777777" w:rsidR="00A21725" w:rsidRDefault="00A21725" w:rsidP="00A21725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ZL/189/2001</w:t>
      </w:r>
    </w:p>
    <w:p w14:paraId="6A5DE0A2" w14:textId="77777777" w:rsidR="00A21725" w:rsidRDefault="00A21725" w:rsidP="00A21725">
      <w:pPr>
        <w:pStyle w:val="Podnadpis"/>
        <w:rPr>
          <w:rFonts w:ascii="Tahoma" w:hAnsi="Tahoma" w:cs="Tahoma"/>
          <w:sz w:val="24"/>
          <w:szCs w:val="24"/>
        </w:rPr>
      </w:pPr>
    </w:p>
    <w:p w14:paraId="2E7FA183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7163DF53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F7B70F6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DA93FF1" w14:textId="77777777" w:rsidR="00A21725" w:rsidRPr="00F25E19" w:rsidRDefault="00A21725" w:rsidP="00A21725">
      <w:pPr>
        <w:pStyle w:val="Podnadpis"/>
        <w:rPr>
          <w:rFonts w:ascii="Tahoma" w:hAnsi="Tahoma" w:cs="Tahoma"/>
          <w:i/>
          <w:i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Masarykova střední škola zemědělská a </w:t>
      </w:r>
      <w:r w:rsidR="0072331C">
        <w:rPr>
          <w:rFonts w:ascii="Tahoma" w:hAnsi="Tahoma" w:cs="Tahoma"/>
          <w:sz w:val="24"/>
          <w:szCs w:val="24"/>
        </w:rPr>
        <w:t>přírodovědná</w:t>
      </w:r>
      <w:r>
        <w:rPr>
          <w:rFonts w:ascii="Tahoma" w:hAnsi="Tahoma" w:cs="Tahoma"/>
          <w:sz w:val="24"/>
          <w:szCs w:val="24"/>
        </w:rPr>
        <w:t xml:space="preserve">, Opava, </w:t>
      </w:r>
      <w:r w:rsidR="004C1A01">
        <w:rPr>
          <w:rFonts w:ascii="Tahoma" w:hAnsi="Tahoma" w:cs="Tahoma"/>
          <w:sz w:val="24"/>
          <w:szCs w:val="24"/>
        </w:rPr>
        <w:br/>
        <w:t xml:space="preserve">příspěvková </w:t>
      </w:r>
      <w:r>
        <w:rPr>
          <w:rFonts w:ascii="Tahoma" w:hAnsi="Tahoma" w:cs="Tahoma"/>
          <w:sz w:val="24"/>
          <w:szCs w:val="24"/>
        </w:rPr>
        <w:t>organizace</w:t>
      </w:r>
    </w:p>
    <w:p w14:paraId="4106F1B1" w14:textId="77777777" w:rsidR="00A21725" w:rsidRDefault="00A21725" w:rsidP="00A21725">
      <w:pPr>
        <w:pStyle w:val="Podnadpis"/>
        <w:rPr>
          <w:rFonts w:ascii="Tahoma" w:hAnsi="Tahoma" w:cs="Tahoma"/>
          <w:sz w:val="24"/>
          <w:szCs w:val="24"/>
        </w:rPr>
      </w:pPr>
    </w:p>
    <w:p w14:paraId="4272F7C8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F987D63" w14:textId="77777777" w:rsidR="00A21725" w:rsidRDefault="00A21725" w:rsidP="00A21725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280F0E9E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64B07A18" w14:textId="630BCF73" w:rsidR="005F28A0" w:rsidRDefault="00A21725" w:rsidP="00A21725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č. </w:t>
      </w:r>
      <w:r w:rsidR="00FD4055">
        <w:rPr>
          <w:rFonts w:ascii="Tahoma" w:hAnsi="Tahoma" w:cs="Tahoma"/>
          <w:b w:val="0"/>
          <w:bCs w:val="0"/>
          <w:sz w:val="20"/>
          <w:szCs w:val="24"/>
        </w:rPr>
        <w:t>…/…</w:t>
      </w:r>
      <w:r w:rsidR="00462DAD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FD4055">
        <w:rPr>
          <w:rFonts w:ascii="Tahoma" w:hAnsi="Tahoma" w:cs="Tahoma"/>
          <w:b w:val="0"/>
          <w:bCs w:val="0"/>
          <w:sz w:val="20"/>
          <w:szCs w:val="24"/>
        </w:rPr>
        <w:t>1</w:t>
      </w:r>
      <w:r w:rsidR="00654A08">
        <w:rPr>
          <w:rFonts w:ascii="Tahoma" w:hAnsi="Tahoma" w:cs="Tahoma"/>
          <w:b w:val="0"/>
          <w:bCs w:val="0"/>
          <w:sz w:val="20"/>
          <w:szCs w:val="24"/>
        </w:rPr>
        <w:t>6</w:t>
      </w:r>
      <w:r w:rsidR="00F65A34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72331C">
        <w:rPr>
          <w:rFonts w:ascii="Tahoma" w:hAnsi="Tahoma" w:cs="Tahoma"/>
          <w:b w:val="0"/>
          <w:bCs w:val="0"/>
          <w:sz w:val="20"/>
          <w:szCs w:val="24"/>
        </w:rPr>
        <w:t>září</w:t>
      </w:r>
      <w:r w:rsidR="00F65A34">
        <w:rPr>
          <w:rFonts w:ascii="Tahoma" w:hAnsi="Tahoma" w:cs="Tahoma"/>
          <w:b w:val="0"/>
          <w:bCs w:val="0"/>
          <w:sz w:val="20"/>
          <w:szCs w:val="24"/>
        </w:rPr>
        <w:t xml:space="preserve"> 20</w:t>
      </w:r>
      <w:r w:rsidR="000E7641">
        <w:rPr>
          <w:rFonts w:ascii="Tahoma" w:hAnsi="Tahoma" w:cs="Tahoma"/>
          <w:b w:val="0"/>
          <w:bCs w:val="0"/>
          <w:sz w:val="20"/>
          <w:szCs w:val="24"/>
        </w:rPr>
        <w:t>2</w:t>
      </w:r>
      <w:r w:rsidR="00FD4055">
        <w:rPr>
          <w:rFonts w:ascii="Tahoma" w:hAnsi="Tahoma" w:cs="Tahoma"/>
          <w:b w:val="0"/>
          <w:bCs w:val="0"/>
          <w:sz w:val="20"/>
          <w:szCs w:val="24"/>
        </w:rPr>
        <w:t>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zřizovací listina ev.</w:t>
      </w:r>
      <w:r w:rsidR="001F31B0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č.</w:t>
      </w:r>
      <w:r w:rsidR="001F31B0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ZL/189/2001 vydaná radou kraje dne 20. prosince 2001</w:t>
      </w:r>
      <w:r w:rsidR="005F28A0">
        <w:rPr>
          <w:rFonts w:ascii="Tahoma" w:hAnsi="Tahoma" w:cs="Tahoma"/>
          <w:b w:val="0"/>
          <w:bCs w:val="0"/>
          <w:sz w:val="20"/>
          <w:szCs w:val="24"/>
        </w:rPr>
        <w:t xml:space="preserve"> takto:</w:t>
      </w:r>
    </w:p>
    <w:p w14:paraId="2FCB1BE7" w14:textId="77777777" w:rsidR="00FD4055" w:rsidRDefault="00FD4055" w:rsidP="00A21725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6FF59AB" w14:textId="77777777" w:rsidR="00FD4055" w:rsidRPr="009643B8" w:rsidRDefault="00FD4055" w:rsidP="00FD4055">
      <w:pPr>
        <w:numPr>
          <w:ilvl w:val="0"/>
          <w:numId w:val="3"/>
        </w:numPr>
        <w:tabs>
          <w:tab w:val="num" w:pos="360"/>
        </w:tabs>
        <w:autoSpaceDE w:val="0"/>
        <w:autoSpaceDN w:val="0"/>
        <w:spacing w:after="24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 xml:space="preserve">V Čl. I. Označení zřizovatele se mění bod 1. takto: </w:t>
      </w:r>
    </w:p>
    <w:p w14:paraId="7D1FCECF" w14:textId="77777777" w:rsidR="00FD4055" w:rsidRPr="009643B8" w:rsidRDefault="00FD4055" w:rsidP="00FD4055">
      <w:pPr>
        <w:autoSpaceDE w:val="0"/>
        <w:autoSpaceDN w:val="0"/>
        <w:spacing w:after="240"/>
        <w:ind w:left="36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>Moravskoslezský kraj, 28. října 2771/117, 702 00 Ostrava, IČO: 70890692</w:t>
      </w:r>
    </w:p>
    <w:p w14:paraId="6D7795B2" w14:textId="25C41D17" w:rsidR="00FD4055" w:rsidRDefault="00FD4055" w:rsidP="00FD4055">
      <w:p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2) </w:t>
      </w: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65A67550" w14:textId="77777777" w:rsidR="00FD4055" w:rsidRDefault="00FD4055" w:rsidP="00FD4055">
      <w:pPr>
        <w:numPr>
          <w:ilvl w:val="1"/>
          <w:numId w:val="19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poskytuje střední vzdělání s výučním listem,</w:t>
      </w:r>
    </w:p>
    <w:p w14:paraId="3DEF6E75" w14:textId="77777777" w:rsidR="00FD4055" w:rsidRDefault="00FD4055" w:rsidP="00FD4055">
      <w:pPr>
        <w:numPr>
          <w:ilvl w:val="1"/>
          <w:numId w:val="19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poskytuje střední vzdělání s maturitní zkouškou,  </w:t>
      </w:r>
    </w:p>
    <w:p w14:paraId="256D43AA" w14:textId="1F21EE96" w:rsidR="00FD4055" w:rsidRDefault="00FD4055" w:rsidP="00FD4055">
      <w:pPr>
        <w:numPr>
          <w:ilvl w:val="0"/>
          <w:numId w:val="20"/>
        </w:numPr>
        <w:spacing w:line="276" w:lineRule="auto"/>
        <w:ind w:hanging="363"/>
        <w:jc w:val="both"/>
        <w:rPr>
          <w:rFonts w:ascii="Tahoma" w:hAnsi="Tahoma" w:cs="Tahoma"/>
          <w:sz w:val="20"/>
        </w:rPr>
      </w:pPr>
      <w:r w:rsidRPr="00FD4055">
        <w:rPr>
          <w:rFonts w:ascii="Tahoma" w:hAnsi="Tahoma"/>
          <w:noProof/>
          <w:sz w:val="20"/>
          <w:szCs w:val="20"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Pr="00FD4055">
        <w:rPr>
          <w:rFonts w:ascii="Tahoma" w:hAnsi="Tahoma" w:cs="Tahoma"/>
          <w:sz w:val="20"/>
        </w:rPr>
        <w:t>výchovně</w:t>
      </w:r>
      <w:r>
        <w:rPr>
          <w:rFonts w:ascii="Tahoma" w:hAnsi="Tahoma" w:cs="Tahoma"/>
          <w:sz w:val="20"/>
        </w:rPr>
        <w:t xml:space="preserve">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6BC99D55" w14:textId="77777777" w:rsidR="00FD4055" w:rsidRDefault="00FD4055" w:rsidP="00FD4055">
      <w:pPr>
        <w:numPr>
          <w:ilvl w:val="1"/>
          <w:numId w:val="21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30A5B825" w14:textId="77777777" w:rsidR="00FD4055" w:rsidRDefault="00FD4055" w:rsidP="00FD4055">
      <w:pPr>
        <w:numPr>
          <w:ilvl w:val="1"/>
          <w:numId w:val="21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vlastním zaměstnancům organizace.</w:t>
      </w:r>
    </w:p>
    <w:p w14:paraId="5C74D18E" w14:textId="77777777" w:rsidR="00FD4055" w:rsidRPr="00042213" w:rsidRDefault="00FD4055" w:rsidP="00FD4055">
      <w:p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249BFC1C" w14:textId="77777777" w:rsidR="00FD4055" w:rsidRDefault="00FD4055" w:rsidP="00A21725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F40E00E" w14:textId="1366527C" w:rsidR="00236194" w:rsidRDefault="00236194" w:rsidP="003A031E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D4E1757" w14:textId="77777777" w:rsidR="00FD4055" w:rsidRDefault="00FD4055" w:rsidP="003A031E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36D4916" w14:textId="77777777" w:rsidR="00FD4055" w:rsidRDefault="00FD4055" w:rsidP="003A031E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4FD7278" w14:textId="77777777" w:rsidR="00FD4055" w:rsidRDefault="00FD4055" w:rsidP="003A031E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AECE6FA" w14:textId="77777777" w:rsidR="00FD4055" w:rsidRDefault="00FD4055" w:rsidP="003A031E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732F58B" w14:textId="77777777" w:rsidR="00FD4055" w:rsidRDefault="00FD4055" w:rsidP="003A031E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5443C7A" w14:textId="77777777" w:rsidR="00FD4055" w:rsidRDefault="00FD4055" w:rsidP="003A031E">
      <w:pPr>
        <w:pStyle w:val="Podnadpis"/>
        <w:jc w:val="both"/>
        <w:rPr>
          <w:rFonts w:ascii="Tahoma" w:hAnsi="Tahoma" w:cs="Tahoma"/>
          <w:sz w:val="20"/>
          <w:szCs w:val="24"/>
        </w:rPr>
      </w:pPr>
    </w:p>
    <w:p w14:paraId="16E04B23" w14:textId="77777777" w:rsidR="00A21725" w:rsidRDefault="00A21725" w:rsidP="00A21725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35AF2D38" w14:textId="0BB2080B" w:rsidR="005F28A0" w:rsidRDefault="00F65A34" w:rsidP="00F65A34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Dodatek č. 2</w:t>
      </w:r>
      <w:r w:rsidR="00FD4055">
        <w:rPr>
          <w:rFonts w:ascii="Tahoma" w:hAnsi="Tahoma" w:cs="Tahoma"/>
          <w:b w:val="0"/>
          <w:bCs w:val="0"/>
          <w:sz w:val="20"/>
          <w:szCs w:val="24"/>
        </w:rPr>
        <w:t>3</w:t>
      </w:r>
      <w:r w:rsidR="00A21725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</w:t>
      </w:r>
      <w:r w:rsidR="002D46E8">
        <w:rPr>
          <w:rFonts w:ascii="Tahoma" w:hAnsi="Tahoma" w:cs="Tahoma"/>
          <w:b w:val="0"/>
          <w:bCs w:val="0"/>
          <w:sz w:val="20"/>
          <w:szCs w:val="24"/>
        </w:rPr>
        <w:t> </w:t>
      </w:r>
      <w:r w:rsidR="00A21725">
        <w:rPr>
          <w:rFonts w:ascii="Tahoma" w:hAnsi="Tahoma" w:cs="Tahoma"/>
          <w:b w:val="0"/>
          <w:bCs w:val="0"/>
          <w:sz w:val="20"/>
          <w:szCs w:val="24"/>
        </w:rPr>
        <w:t>č.</w:t>
      </w:r>
      <w:r w:rsidR="002D46E8">
        <w:rPr>
          <w:rFonts w:ascii="Tahoma" w:hAnsi="Tahoma" w:cs="Tahoma"/>
          <w:b w:val="0"/>
          <w:bCs w:val="0"/>
          <w:sz w:val="20"/>
          <w:szCs w:val="24"/>
        </w:rPr>
        <w:t> </w:t>
      </w:r>
      <w:r w:rsidR="00A21725">
        <w:rPr>
          <w:rFonts w:ascii="Tahoma" w:hAnsi="Tahoma" w:cs="Tahoma"/>
          <w:b w:val="0"/>
          <w:bCs w:val="0"/>
          <w:sz w:val="20"/>
          <w:szCs w:val="24"/>
        </w:rPr>
        <w:t>ZL/189/2001 vydané radou kraje dne 20.</w:t>
      </w:r>
      <w:r w:rsidR="00667B47">
        <w:rPr>
          <w:rFonts w:ascii="Tahoma" w:hAnsi="Tahoma" w:cs="Tahoma"/>
          <w:b w:val="0"/>
          <w:bCs w:val="0"/>
          <w:sz w:val="20"/>
          <w:szCs w:val="24"/>
        </w:rPr>
        <w:t> </w:t>
      </w:r>
      <w:r w:rsidR="00A21725">
        <w:rPr>
          <w:rFonts w:ascii="Tahoma" w:hAnsi="Tahoma" w:cs="Tahoma"/>
          <w:b w:val="0"/>
          <w:bCs w:val="0"/>
          <w:sz w:val="20"/>
          <w:szCs w:val="24"/>
        </w:rPr>
        <w:t>prosince 2001</w:t>
      </w:r>
      <w:r w:rsidR="005F28A0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1C669D54" w14:textId="5A70B9C0" w:rsidR="00A21725" w:rsidRDefault="00B41337" w:rsidP="009248E3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Tento dodatek nabývá</w:t>
      </w:r>
      <w:r w:rsidR="00A51234">
        <w:rPr>
          <w:rFonts w:ascii="Tahoma" w:hAnsi="Tahoma" w:cs="Tahoma"/>
          <w:b w:val="0"/>
          <w:bCs w:val="0"/>
          <w:sz w:val="20"/>
        </w:rPr>
        <w:t xml:space="preserve"> ú</w:t>
      </w:r>
      <w:r w:rsidR="004F2B1F">
        <w:rPr>
          <w:rFonts w:ascii="Tahoma" w:hAnsi="Tahoma" w:cs="Tahoma"/>
          <w:b w:val="0"/>
          <w:bCs w:val="0"/>
          <w:sz w:val="20"/>
        </w:rPr>
        <w:t>činnosti dnem</w:t>
      </w:r>
      <w:r w:rsidR="00F25E19">
        <w:rPr>
          <w:rFonts w:ascii="Tahoma" w:hAnsi="Tahoma" w:cs="Tahoma"/>
          <w:b w:val="0"/>
          <w:bCs w:val="0"/>
          <w:sz w:val="20"/>
        </w:rPr>
        <w:t xml:space="preserve"> </w:t>
      </w:r>
      <w:r w:rsidR="00FD4055">
        <w:rPr>
          <w:rFonts w:ascii="Tahoma" w:hAnsi="Tahoma" w:cs="Tahoma"/>
          <w:b w:val="0"/>
          <w:bCs w:val="0"/>
          <w:sz w:val="20"/>
        </w:rPr>
        <w:t>1</w:t>
      </w:r>
      <w:r w:rsidR="00654A08">
        <w:rPr>
          <w:rFonts w:ascii="Tahoma" w:hAnsi="Tahoma" w:cs="Tahoma"/>
          <w:b w:val="0"/>
          <w:bCs w:val="0"/>
          <w:sz w:val="20"/>
        </w:rPr>
        <w:t>7</w:t>
      </w:r>
      <w:r w:rsidR="00F25E19">
        <w:rPr>
          <w:rFonts w:ascii="Tahoma" w:hAnsi="Tahoma" w:cs="Tahoma"/>
          <w:b w:val="0"/>
          <w:bCs w:val="0"/>
          <w:sz w:val="20"/>
        </w:rPr>
        <w:t>. září 202</w:t>
      </w:r>
      <w:r w:rsidR="00FD4055">
        <w:rPr>
          <w:rFonts w:ascii="Tahoma" w:hAnsi="Tahoma" w:cs="Tahoma"/>
          <w:b w:val="0"/>
          <w:bCs w:val="0"/>
          <w:sz w:val="20"/>
        </w:rPr>
        <w:t>6</w:t>
      </w:r>
      <w:r w:rsidR="00A4727C">
        <w:rPr>
          <w:rFonts w:ascii="Tahoma" w:hAnsi="Tahoma" w:cs="Tahoma"/>
          <w:b w:val="0"/>
          <w:bCs w:val="0"/>
          <w:sz w:val="20"/>
        </w:rPr>
        <w:t>.</w:t>
      </w:r>
    </w:p>
    <w:p w14:paraId="6E41347A" w14:textId="68825B92" w:rsidR="00FD4055" w:rsidRDefault="00FD4055" w:rsidP="009248E3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V Ostravě dne 1</w:t>
      </w:r>
      <w:r w:rsidR="00654A08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 září 2026</w:t>
      </w:r>
    </w:p>
    <w:p w14:paraId="7537922F" w14:textId="77777777" w:rsidR="00FD4055" w:rsidRDefault="00FD4055" w:rsidP="009248E3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647AB3F5" w14:textId="77777777" w:rsidR="00FD4055" w:rsidRDefault="00FD4055" w:rsidP="009248E3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63E01387" w14:textId="77777777" w:rsidR="00FD4055" w:rsidRDefault="00FD4055" w:rsidP="009248E3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7947EEB5" w14:textId="77777777" w:rsidR="00FD4055" w:rsidRPr="00E12C32" w:rsidRDefault="00FD4055" w:rsidP="00FD4055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E12C32">
        <w:rPr>
          <w:rFonts w:ascii="Tahoma" w:hAnsi="Tahoma" w:cs="Tahoma"/>
          <w:sz w:val="20"/>
          <w:szCs w:val="32"/>
        </w:rPr>
        <w:t>…………………………………….</w:t>
      </w:r>
    </w:p>
    <w:p w14:paraId="579D89BE" w14:textId="77777777" w:rsidR="00FD4055" w:rsidRPr="00E12C32" w:rsidRDefault="00FD4055" w:rsidP="00FD4055">
      <w:pPr>
        <w:autoSpaceDE w:val="0"/>
        <w:autoSpaceDN w:val="0"/>
        <w:jc w:val="both"/>
        <w:rPr>
          <w:rFonts w:ascii="Tahoma" w:hAnsi="Tahoma" w:cs="Tahoma"/>
          <w:sz w:val="20"/>
          <w:szCs w:val="20"/>
        </w:rPr>
      </w:pPr>
      <w:hyperlink r:id="rId7" w:history="1">
        <w:r w:rsidRPr="00E12C32">
          <w:rPr>
            <w:rFonts w:ascii="Tahoma" w:hAnsi="Tahoma" w:cs="Tahoma"/>
            <w:sz w:val="20"/>
            <w:szCs w:val="20"/>
          </w:rPr>
          <w:t>RNDr. Jan Veřmiřovský, Ph.D., MBA, LL.M., MPA, MSc.</w:t>
        </w:r>
      </w:hyperlink>
    </w:p>
    <w:p w14:paraId="51BA1EC1" w14:textId="77777777" w:rsidR="00FD4055" w:rsidRPr="00E12C32" w:rsidRDefault="00FD4055" w:rsidP="00FD4055">
      <w:pPr>
        <w:autoSpaceDE w:val="0"/>
        <w:autoSpaceDN w:val="0"/>
        <w:jc w:val="both"/>
        <w:rPr>
          <w:rFonts w:ascii="Tahoma" w:hAnsi="Tahoma" w:cs="Tahoma"/>
          <w:sz w:val="20"/>
          <w:szCs w:val="20"/>
        </w:rPr>
      </w:pPr>
      <w:r w:rsidRPr="00E12C32">
        <w:rPr>
          <w:rFonts w:ascii="Tahoma" w:hAnsi="Tahoma" w:cs="Tahoma"/>
          <w:sz w:val="20"/>
          <w:szCs w:val="20"/>
        </w:rPr>
        <w:t>náměstek hejtmana kraje</w:t>
      </w:r>
    </w:p>
    <w:p w14:paraId="69B5AA02" w14:textId="77777777" w:rsidR="00FD4055" w:rsidRDefault="00FD4055" w:rsidP="009248E3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8464C95" w14:textId="4FBE83AD" w:rsidR="0072331C" w:rsidRDefault="0072331C" w:rsidP="00FD4055">
      <w:pPr>
        <w:pStyle w:val="Podnadpis"/>
        <w:jc w:val="left"/>
        <w:rPr>
          <w:rFonts w:ascii="Tahoma" w:hAnsi="Tahoma" w:cs="Tahoma"/>
          <w:b w:val="0"/>
          <w:sz w:val="20"/>
        </w:rPr>
      </w:pPr>
    </w:p>
    <w:p w14:paraId="6BF4F097" w14:textId="77777777" w:rsidR="0072331C" w:rsidRPr="002F11DC" w:rsidRDefault="0072331C" w:rsidP="00111272">
      <w:pPr>
        <w:pStyle w:val="Podnadpis"/>
        <w:jc w:val="left"/>
        <w:rPr>
          <w:rFonts w:ascii="Tahoma" w:hAnsi="Tahoma" w:cs="Tahoma"/>
          <w:b w:val="0"/>
          <w:sz w:val="20"/>
        </w:rPr>
      </w:pPr>
    </w:p>
    <w:sectPr w:rsidR="0072331C" w:rsidRPr="002F11DC" w:rsidSect="00E26BB8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09FC9" w14:textId="77777777" w:rsidR="0062302A" w:rsidRDefault="0062302A">
      <w:r>
        <w:separator/>
      </w:r>
    </w:p>
  </w:endnote>
  <w:endnote w:type="continuationSeparator" w:id="0">
    <w:p w14:paraId="6EC8CA3C" w14:textId="77777777" w:rsidR="0062302A" w:rsidRDefault="0062302A">
      <w:r>
        <w:continuationSeparator/>
      </w:r>
    </w:p>
  </w:endnote>
  <w:endnote w:type="continuationNotice" w:id="1">
    <w:p w14:paraId="24E58D68" w14:textId="77777777" w:rsidR="0062302A" w:rsidRDefault="006230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0299D" w14:textId="77777777" w:rsidR="00625790" w:rsidRDefault="0062579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3496784" w14:textId="77777777" w:rsidR="00625790" w:rsidRDefault="006257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82BB" w14:textId="77777777" w:rsidR="00174388" w:rsidRPr="00174388" w:rsidRDefault="008F1628" w:rsidP="00174388">
    <w:pPr>
      <w:pStyle w:val="Zpat"/>
      <w:spacing w:line="280" w:lineRule="exact"/>
      <w:jc w:val="center"/>
      <w:rPr>
        <w:rFonts w:ascii="Tahoma" w:hAnsi="Tahoma" w:cs="Tahoma"/>
        <w:sz w:val="20"/>
        <w:szCs w:val="20"/>
      </w:rPr>
    </w:pPr>
    <w:r w:rsidRPr="00174388">
      <w:rPr>
        <w:rStyle w:val="slostrnky"/>
        <w:rFonts w:ascii="Tahoma" w:hAnsi="Tahoma" w:cs="Tahoma"/>
        <w:sz w:val="20"/>
        <w:szCs w:val="20"/>
      </w:rPr>
      <w:fldChar w:fldCharType="begin"/>
    </w:r>
    <w:r w:rsidRPr="00174388">
      <w:rPr>
        <w:rStyle w:val="slostrnky"/>
        <w:rFonts w:ascii="Tahoma" w:hAnsi="Tahoma" w:cs="Tahoma"/>
        <w:sz w:val="20"/>
        <w:szCs w:val="20"/>
      </w:rPr>
      <w:instrText xml:space="preserve"> PAGE </w:instrText>
    </w:r>
    <w:r w:rsidRPr="00174388">
      <w:rPr>
        <w:rStyle w:val="slostrnky"/>
        <w:rFonts w:ascii="Tahoma" w:hAnsi="Tahoma" w:cs="Tahoma"/>
        <w:sz w:val="20"/>
        <w:szCs w:val="20"/>
      </w:rPr>
      <w:fldChar w:fldCharType="separate"/>
    </w:r>
    <w:r w:rsidR="002F048C">
      <w:rPr>
        <w:rStyle w:val="slostrnky"/>
        <w:rFonts w:ascii="Tahoma" w:hAnsi="Tahoma" w:cs="Tahoma"/>
        <w:noProof/>
        <w:sz w:val="20"/>
        <w:szCs w:val="20"/>
      </w:rPr>
      <w:t>3</w:t>
    </w:r>
    <w:r w:rsidRPr="00174388">
      <w:rPr>
        <w:rStyle w:val="slostrnky"/>
        <w:rFonts w:ascii="Tahoma" w:hAnsi="Tahoma" w:cs="Tahoma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3A124" w14:textId="77777777" w:rsidR="00760930" w:rsidRDefault="0076093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80C18" w14:textId="77777777" w:rsidR="0062302A" w:rsidRDefault="0062302A">
      <w:pPr>
        <w:pStyle w:val="Zkladntext"/>
      </w:pPr>
      <w:r>
        <w:separator/>
      </w:r>
    </w:p>
  </w:footnote>
  <w:footnote w:type="continuationSeparator" w:id="0">
    <w:p w14:paraId="53EFE8F7" w14:textId="77777777" w:rsidR="0062302A" w:rsidRDefault="0062302A">
      <w:r>
        <w:continuationSeparator/>
      </w:r>
    </w:p>
  </w:footnote>
  <w:footnote w:type="continuationNotice" w:id="1">
    <w:p w14:paraId="020C1432" w14:textId="77777777" w:rsidR="0062302A" w:rsidRDefault="006230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084E74C"/>
    <w:lvl w:ilvl="0">
      <w:numFmt w:val="decimal"/>
      <w:lvlText w:val="*"/>
      <w:lvlJc w:val="left"/>
    </w:lvl>
  </w:abstractNum>
  <w:abstractNum w:abstractNumId="1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F6E86"/>
    <w:multiLevelType w:val="multilevel"/>
    <w:tmpl w:val="0E6A66E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23906"/>
    <w:multiLevelType w:val="hybridMultilevel"/>
    <w:tmpl w:val="84A8A0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53135"/>
    <w:multiLevelType w:val="hybridMultilevel"/>
    <w:tmpl w:val="98B262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66874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2F4B1FC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A038B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B3C4B1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9EB28B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B724B94"/>
    <w:multiLevelType w:val="hybridMultilevel"/>
    <w:tmpl w:val="60366C18"/>
    <w:lvl w:ilvl="0" w:tplc="F4561096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B41900"/>
    <w:multiLevelType w:val="multilevel"/>
    <w:tmpl w:val="FFD29E22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9DC404E"/>
    <w:multiLevelType w:val="hybridMultilevel"/>
    <w:tmpl w:val="09E4AD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358481">
    <w:abstractNumId w:val="1"/>
  </w:num>
  <w:num w:numId="2" w16cid:durableId="492575443">
    <w:abstractNumId w:val="1"/>
  </w:num>
  <w:num w:numId="3" w16cid:durableId="1373769713">
    <w:abstractNumId w:val="4"/>
  </w:num>
  <w:num w:numId="4" w16cid:durableId="1040086130">
    <w:abstractNumId w:val="4"/>
  </w:num>
  <w:num w:numId="5" w16cid:durableId="27140074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5162234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9822830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388913223">
    <w:abstractNumId w:val="5"/>
  </w:num>
  <w:num w:numId="9" w16cid:durableId="7464616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04498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7703490">
    <w:abstractNumId w:val="2"/>
  </w:num>
  <w:num w:numId="12" w16cid:durableId="302392403">
    <w:abstractNumId w:val="12"/>
  </w:num>
  <w:num w:numId="13" w16cid:durableId="880633109">
    <w:abstractNumId w:val="11"/>
  </w:num>
  <w:num w:numId="14" w16cid:durableId="803423461">
    <w:abstractNumId w:val="13"/>
  </w:num>
  <w:num w:numId="15" w16cid:durableId="1142963903">
    <w:abstractNumId w:val="8"/>
  </w:num>
  <w:num w:numId="16" w16cid:durableId="1963926670">
    <w:abstractNumId w:val="14"/>
  </w:num>
  <w:num w:numId="17" w16cid:durableId="2085681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8961650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23820108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08158411">
    <w:abstractNumId w:val="12"/>
  </w:num>
  <w:num w:numId="21" w16cid:durableId="43459570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13185485">
    <w:abstractNumId w:val="6"/>
  </w:num>
  <w:num w:numId="23" w16cid:durableId="822162942">
    <w:abstractNumId w:val="17"/>
  </w:num>
  <w:num w:numId="24" w16cid:durableId="533932105">
    <w:abstractNumId w:val="7"/>
  </w:num>
  <w:num w:numId="25" w16cid:durableId="4445463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65"/>
    <w:rsid w:val="00005B82"/>
    <w:rsid w:val="000174C5"/>
    <w:rsid w:val="0001794E"/>
    <w:rsid w:val="00026122"/>
    <w:rsid w:val="0003179E"/>
    <w:rsid w:val="00033770"/>
    <w:rsid w:val="00037679"/>
    <w:rsid w:val="0005171F"/>
    <w:rsid w:val="00091503"/>
    <w:rsid w:val="00096273"/>
    <w:rsid w:val="000E2859"/>
    <w:rsid w:val="000E7641"/>
    <w:rsid w:val="0010379A"/>
    <w:rsid w:val="00111272"/>
    <w:rsid w:val="00113247"/>
    <w:rsid w:val="00125969"/>
    <w:rsid w:val="00126C7B"/>
    <w:rsid w:val="00130CF2"/>
    <w:rsid w:val="001442B0"/>
    <w:rsid w:val="001443AF"/>
    <w:rsid w:val="001537A1"/>
    <w:rsid w:val="00162324"/>
    <w:rsid w:val="00174388"/>
    <w:rsid w:val="001806DB"/>
    <w:rsid w:val="00186F4A"/>
    <w:rsid w:val="001974EB"/>
    <w:rsid w:val="001A7C2A"/>
    <w:rsid w:val="001B2E21"/>
    <w:rsid w:val="001C4BDA"/>
    <w:rsid w:val="001D5B52"/>
    <w:rsid w:val="001D6794"/>
    <w:rsid w:val="001F31B0"/>
    <w:rsid w:val="00210D9A"/>
    <w:rsid w:val="0021508B"/>
    <w:rsid w:val="0022344E"/>
    <w:rsid w:val="00226121"/>
    <w:rsid w:val="00231483"/>
    <w:rsid w:val="002321EC"/>
    <w:rsid w:val="00236194"/>
    <w:rsid w:val="00244847"/>
    <w:rsid w:val="00263206"/>
    <w:rsid w:val="00283098"/>
    <w:rsid w:val="002932D5"/>
    <w:rsid w:val="002934FA"/>
    <w:rsid w:val="00295711"/>
    <w:rsid w:val="002A03A2"/>
    <w:rsid w:val="002B0847"/>
    <w:rsid w:val="002B5EA5"/>
    <w:rsid w:val="002C6EA8"/>
    <w:rsid w:val="002D46E8"/>
    <w:rsid w:val="002F048C"/>
    <w:rsid w:val="002F29DE"/>
    <w:rsid w:val="003106D2"/>
    <w:rsid w:val="0031076F"/>
    <w:rsid w:val="00316A9C"/>
    <w:rsid w:val="00345F03"/>
    <w:rsid w:val="00346317"/>
    <w:rsid w:val="003A031E"/>
    <w:rsid w:val="003B52DE"/>
    <w:rsid w:val="00406394"/>
    <w:rsid w:val="004101F4"/>
    <w:rsid w:val="004439A3"/>
    <w:rsid w:val="00446292"/>
    <w:rsid w:val="00462DAD"/>
    <w:rsid w:val="0047319D"/>
    <w:rsid w:val="00473CFD"/>
    <w:rsid w:val="00476E65"/>
    <w:rsid w:val="004B2C76"/>
    <w:rsid w:val="004B42AD"/>
    <w:rsid w:val="004C1A01"/>
    <w:rsid w:val="004C655F"/>
    <w:rsid w:val="004F18C7"/>
    <w:rsid w:val="004F2B1F"/>
    <w:rsid w:val="004F73BF"/>
    <w:rsid w:val="00500FDE"/>
    <w:rsid w:val="005036A3"/>
    <w:rsid w:val="00512F7A"/>
    <w:rsid w:val="0051345E"/>
    <w:rsid w:val="005213DE"/>
    <w:rsid w:val="00525A02"/>
    <w:rsid w:val="00527EEE"/>
    <w:rsid w:val="00532B71"/>
    <w:rsid w:val="0054215F"/>
    <w:rsid w:val="00547D6C"/>
    <w:rsid w:val="00551A57"/>
    <w:rsid w:val="00562F79"/>
    <w:rsid w:val="0057125C"/>
    <w:rsid w:val="00577582"/>
    <w:rsid w:val="00586973"/>
    <w:rsid w:val="005A53AF"/>
    <w:rsid w:val="005C2BDA"/>
    <w:rsid w:val="005D5648"/>
    <w:rsid w:val="005F28A0"/>
    <w:rsid w:val="006052F2"/>
    <w:rsid w:val="0062302A"/>
    <w:rsid w:val="00625790"/>
    <w:rsid w:val="006327ED"/>
    <w:rsid w:val="00646B1C"/>
    <w:rsid w:val="00653D9D"/>
    <w:rsid w:val="00654A08"/>
    <w:rsid w:val="006577D5"/>
    <w:rsid w:val="00667B47"/>
    <w:rsid w:val="006946C9"/>
    <w:rsid w:val="006A355A"/>
    <w:rsid w:val="006C596D"/>
    <w:rsid w:val="006C7C88"/>
    <w:rsid w:val="00703F75"/>
    <w:rsid w:val="0072331C"/>
    <w:rsid w:val="007235FA"/>
    <w:rsid w:val="007364BC"/>
    <w:rsid w:val="007516ED"/>
    <w:rsid w:val="00754157"/>
    <w:rsid w:val="00754AC3"/>
    <w:rsid w:val="00755594"/>
    <w:rsid w:val="00760930"/>
    <w:rsid w:val="0079463C"/>
    <w:rsid w:val="007B4887"/>
    <w:rsid w:val="007E4E5A"/>
    <w:rsid w:val="00802092"/>
    <w:rsid w:val="008236A2"/>
    <w:rsid w:val="008666A1"/>
    <w:rsid w:val="008900E7"/>
    <w:rsid w:val="008F1049"/>
    <w:rsid w:val="008F1628"/>
    <w:rsid w:val="00914D76"/>
    <w:rsid w:val="009177C8"/>
    <w:rsid w:val="009214CA"/>
    <w:rsid w:val="00923915"/>
    <w:rsid w:val="009248E3"/>
    <w:rsid w:val="009477F7"/>
    <w:rsid w:val="0095560B"/>
    <w:rsid w:val="0097715F"/>
    <w:rsid w:val="00983A14"/>
    <w:rsid w:val="009B64E5"/>
    <w:rsid w:val="009C0031"/>
    <w:rsid w:val="009C2568"/>
    <w:rsid w:val="009C7B2E"/>
    <w:rsid w:val="009D0390"/>
    <w:rsid w:val="009E400E"/>
    <w:rsid w:val="00A10A32"/>
    <w:rsid w:val="00A2103C"/>
    <w:rsid w:val="00A21725"/>
    <w:rsid w:val="00A26DCC"/>
    <w:rsid w:val="00A274BD"/>
    <w:rsid w:val="00A4727C"/>
    <w:rsid w:val="00A51234"/>
    <w:rsid w:val="00A51272"/>
    <w:rsid w:val="00A55B78"/>
    <w:rsid w:val="00A8170E"/>
    <w:rsid w:val="00A83DC5"/>
    <w:rsid w:val="00A856CD"/>
    <w:rsid w:val="00AA5909"/>
    <w:rsid w:val="00AC66AF"/>
    <w:rsid w:val="00AD78F4"/>
    <w:rsid w:val="00AE3643"/>
    <w:rsid w:val="00B22E7C"/>
    <w:rsid w:val="00B41337"/>
    <w:rsid w:val="00B44679"/>
    <w:rsid w:val="00B578AB"/>
    <w:rsid w:val="00B82CE3"/>
    <w:rsid w:val="00B87B41"/>
    <w:rsid w:val="00B965ED"/>
    <w:rsid w:val="00BB5E0E"/>
    <w:rsid w:val="00BD0B49"/>
    <w:rsid w:val="00BE2BDD"/>
    <w:rsid w:val="00BE36CC"/>
    <w:rsid w:val="00BE7C12"/>
    <w:rsid w:val="00C20719"/>
    <w:rsid w:val="00C26298"/>
    <w:rsid w:val="00C30AE9"/>
    <w:rsid w:val="00C36E90"/>
    <w:rsid w:val="00C61C46"/>
    <w:rsid w:val="00C6777F"/>
    <w:rsid w:val="00C75E19"/>
    <w:rsid w:val="00C8019D"/>
    <w:rsid w:val="00C86A90"/>
    <w:rsid w:val="00CC035F"/>
    <w:rsid w:val="00CC5441"/>
    <w:rsid w:val="00CD58DB"/>
    <w:rsid w:val="00D003D5"/>
    <w:rsid w:val="00D20D30"/>
    <w:rsid w:val="00D25571"/>
    <w:rsid w:val="00D724A5"/>
    <w:rsid w:val="00D827C6"/>
    <w:rsid w:val="00DA2A21"/>
    <w:rsid w:val="00DE51FE"/>
    <w:rsid w:val="00DE525A"/>
    <w:rsid w:val="00DF7951"/>
    <w:rsid w:val="00E01AD1"/>
    <w:rsid w:val="00E0263C"/>
    <w:rsid w:val="00E153D6"/>
    <w:rsid w:val="00E26BB8"/>
    <w:rsid w:val="00E32EC3"/>
    <w:rsid w:val="00E618CC"/>
    <w:rsid w:val="00E667B1"/>
    <w:rsid w:val="00E67F44"/>
    <w:rsid w:val="00E773BD"/>
    <w:rsid w:val="00E808D5"/>
    <w:rsid w:val="00EB2F87"/>
    <w:rsid w:val="00EE60C0"/>
    <w:rsid w:val="00F248F7"/>
    <w:rsid w:val="00F25E19"/>
    <w:rsid w:val="00F551F0"/>
    <w:rsid w:val="00F55297"/>
    <w:rsid w:val="00F65A34"/>
    <w:rsid w:val="00F674CB"/>
    <w:rsid w:val="00F70985"/>
    <w:rsid w:val="00F72D37"/>
    <w:rsid w:val="00F92ACF"/>
    <w:rsid w:val="00FB6DCD"/>
    <w:rsid w:val="00FD081B"/>
    <w:rsid w:val="00FD4055"/>
    <w:rsid w:val="00FE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F881AD"/>
  <w15:chartTrackingRefBased/>
  <w15:docId w15:val="{3BC25241-6BAA-416F-9BC4-3AD5B2CD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rsid w:val="007B4887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rsid w:val="00A21725"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rsid w:val="00A21725"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A21725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A217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7C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C7C8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51234"/>
    <w:pPr>
      <w:autoSpaceDE w:val="0"/>
      <w:autoSpaceDN w:val="0"/>
      <w:ind w:left="708"/>
    </w:pPr>
    <w:rPr>
      <w:sz w:val="20"/>
      <w:szCs w:val="20"/>
    </w:rPr>
  </w:style>
  <w:style w:type="character" w:customStyle="1" w:styleId="ZhlavChar">
    <w:name w:val="Záhlaví Char"/>
    <w:link w:val="Zhlav"/>
    <w:rsid w:val="00A856CD"/>
    <w:rPr>
      <w:sz w:val="24"/>
      <w:szCs w:val="24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E773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4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urkynova\Data%20aplikac&#237;\Microsoft\&#352;ablony\NORMAL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NORMALs</Template>
  <TotalTime>2</TotalTime>
  <Pages>2</Pages>
  <Words>278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purkynova</dc:creator>
  <cp:keywords/>
  <cp:lastModifiedBy>Řezníčková Ivana</cp:lastModifiedBy>
  <cp:revision>4</cp:revision>
  <cp:lastPrinted>2023-08-09T05:41:00Z</cp:lastPrinted>
  <dcterms:created xsi:type="dcterms:W3CDTF">2026-07-16T12:03:00Z</dcterms:created>
  <dcterms:modified xsi:type="dcterms:W3CDTF">2026-08-25T11:10:00Z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2023-06-21T14:24:46Z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6077328e-2125-4a06-87eb-30e2be812826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